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pPr w:leftFromText="180" w:rightFromText="180" w:vertAnchor="page" w:horzAnchor="page" w:tblpX="1790" w:tblpY="16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75DF08A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6E92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44"/>
                <w:szCs w:val="44"/>
                <w:lang w:val="en-US" w:eastAsia="zh-CN"/>
              </w:rPr>
              <w:t>谈话（询问）对象情况摸底调查30问</w:t>
            </w:r>
          </w:p>
          <w:p w14:paraId="042CB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line="240" w:lineRule="auto"/>
              <w:ind w:right="0" w:rightChars="0" w:firstLine="642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姓名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{{target_name}}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，性别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{{target_gender}}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，民族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{{target_ethnicity}}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，出生年月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{{target_date_of_birth}}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籍贯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{{target_place_of_origin}}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，文化程度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{{target_education_level}}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，政治面貌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{{target_political_status}}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，身份证号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{{target_id_number}}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，联系方式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{{target_contact}}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  <w:t xml:space="preserve">，    </w:t>
            </w:r>
          </w:p>
          <w:p w14:paraId="020A1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工作单位及职务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</w:rPr>
              <w:t xml:space="preserve">  {{target_organization_and_position}}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eastAsia="zh-CN"/>
              </w:rPr>
              <w:t>，</w:t>
            </w:r>
          </w:p>
          <w:p w14:paraId="51EB6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户籍住址：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 w:color="auto"/>
                <w:lang w:val="en-US" w:eastAsia="zh-CN"/>
              </w:rPr>
              <w:t xml:space="preserve"> {{target_registered_address}}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。</w:t>
            </w:r>
          </w:p>
          <w:p w14:paraId="2CC9E16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1.本人现住址？</w:t>
            </w:r>
          </w:p>
        </w:tc>
      </w:tr>
      <w:tr w14:paraId="1B9E984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278B3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</w:t>
            </w:r>
          </w:p>
        </w:tc>
      </w:tr>
      <w:tr w14:paraId="49BF2DF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E87D98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2.说一下你的婚姻情况？</w:t>
            </w:r>
          </w:p>
        </w:tc>
      </w:tr>
      <w:tr w14:paraId="7D9A756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9B3732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522D7D1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256B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3.你是否与爱人子女共同生活？                                       </w:t>
            </w:r>
          </w:p>
        </w:tc>
      </w:tr>
      <w:tr w14:paraId="18C3391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AF3639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778894A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D6E0ED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4.说一下爱人姓名、工作单位、联系方式？</w:t>
            </w:r>
          </w:p>
        </w:tc>
      </w:tr>
      <w:tr w14:paraId="7C53077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EA21C3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046033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7083E2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9FFE29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F461B8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5.说一下子女及其配偶姓名、工作单位、联系方式？</w:t>
            </w:r>
          </w:p>
        </w:tc>
      </w:tr>
      <w:tr w14:paraId="0435B13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29A23D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97ACAD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09881C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6C3BFB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22A6A1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6.说一下父母姓名、工作单位、联系方式、现住址？</w:t>
            </w:r>
          </w:p>
        </w:tc>
      </w:tr>
    </w:tbl>
    <w:tbl>
      <w:tblPr>
        <w:tblStyle w:val="4"/>
        <w:tblpPr w:leftFromText="180" w:rightFromText="180" w:vertAnchor="text" w:horzAnchor="page" w:tblpX="1790" w:tblpY="1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2A2F435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1146F8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00C373C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5F59A7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</w:t>
            </w:r>
          </w:p>
        </w:tc>
      </w:tr>
      <w:tr w14:paraId="59E6404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86A958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7.说一下你的兄弟姐妹情况？</w:t>
            </w:r>
          </w:p>
        </w:tc>
      </w:tr>
      <w:tr w14:paraId="5BCF47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AF1C73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51DC90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B78F89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31A9DB6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B90AB4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8.你和家人关系怎么样，家庭成员之间相处情况如何？</w:t>
            </w:r>
          </w:p>
        </w:tc>
      </w:tr>
      <w:tr w14:paraId="2C560F6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056675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6CEE58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7EA41E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9. 你和单位同事关系怎么样？</w:t>
            </w:r>
          </w:p>
        </w:tc>
      </w:tr>
      <w:tr w14:paraId="000EA73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E9BA7E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254BCC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4C4A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10.你的兴趣爱好和特长是什么？                                </w:t>
            </w:r>
          </w:p>
        </w:tc>
      </w:tr>
      <w:tr w14:paraId="653E0EC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8DAB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E9599C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635550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11.你的业余活动有些什么？ </w:t>
            </w:r>
          </w:p>
        </w:tc>
      </w:tr>
      <w:tr w14:paraId="10ED529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2927C6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954B01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D3D2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12.你的工作顺不顺利？                                     </w:t>
            </w:r>
          </w:p>
        </w:tc>
      </w:tr>
      <w:tr w14:paraId="63D1FEC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69AD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EAA7B2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5F67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13.你朋友多不多，平常来往和聚会多不多？</w:t>
            </w:r>
          </w:p>
        </w:tc>
      </w:tr>
      <w:tr w14:paraId="187044B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DFB3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E7CA23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034A6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14.朋友聚会时都有哪些活动？</w:t>
            </w:r>
          </w:p>
        </w:tc>
      </w:tr>
      <w:tr w14:paraId="2B7B1EE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8371D6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644AFB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371F55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15.你家里经济状况怎么样？</w:t>
            </w:r>
          </w:p>
        </w:tc>
      </w:tr>
    </w:tbl>
    <w:tbl>
      <w:tblPr>
        <w:tblStyle w:val="4"/>
        <w:tblpPr w:leftFromText="180" w:rightFromText="180" w:vertAnchor="text" w:horzAnchor="page" w:tblpX="1778" w:tblpY="26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 w14:paraId="2D0200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BD759A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719CBC1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2EE9F9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16.你最近生活和工作上有没有遇到什么问题?  </w:t>
            </w:r>
          </w:p>
        </w:tc>
      </w:tr>
      <w:tr w14:paraId="1388B8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40EF93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3D7388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27FB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17.本人有无心脑血管类疾病史？                              </w:t>
            </w:r>
          </w:p>
        </w:tc>
      </w:tr>
      <w:tr w14:paraId="7D7EBE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CD2C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674F851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9EF9CC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18.本人有无癫痫病史？</w:t>
            </w:r>
          </w:p>
        </w:tc>
      </w:tr>
      <w:tr w14:paraId="65DD74D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CFCBB9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8122FC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5F23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19.本人有无传染性疾病史？                                 </w:t>
            </w:r>
          </w:p>
        </w:tc>
      </w:tr>
      <w:tr w14:paraId="5549E1C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55A4B2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799D414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1626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20.本人有无糖尿病或低血糖病史？</w:t>
            </w:r>
          </w:p>
        </w:tc>
      </w:tr>
      <w:tr w14:paraId="4C8F80E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F4F378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50987BC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4D38B3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>21.本人有无哮喘疾病史？</w:t>
            </w:r>
          </w:p>
        </w:tc>
      </w:tr>
      <w:tr w14:paraId="6414494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35FCCB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345C164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C233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22.本人有无抑郁症史？                                       </w:t>
            </w:r>
          </w:p>
        </w:tc>
      </w:tr>
      <w:tr w14:paraId="33D8110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D0F349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79B509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597A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23.本人最近是否服用过药物？                                 </w:t>
            </w:r>
          </w:p>
        </w:tc>
      </w:tr>
      <w:tr w14:paraId="290F483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7052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41FEA2E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B387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24.本人有无重大疾病或其他特殊情况？                      </w:t>
            </w:r>
          </w:p>
        </w:tc>
      </w:tr>
      <w:tr w14:paraId="329E45F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B6F6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27EE4F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60551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25.陪送人员姓名、工作单位、联系方式？                      </w:t>
            </w:r>
          </w:p>
        </w:tc>
      </w:tr>
      <w:tr w14:paraId="119AC06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6B68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11DF49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F0E7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26.陪送人员与你是什么关系？                             </w:t>
            </w:r>
          </w:p>
        </w:tc>
      </w:tr>
      <w:tr w14:paraId="27782B7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43F3E7B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0886974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CCF5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27.你本次往返谈话询问地点驾驶或乘坐的车牌号码？         </w:t>
            </w:r>
          </w:p>
        </w:tc>
      </w:tr>
      <w:tr w14:paraId="2D6793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287A7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</w:tr>
      <w:tr w14:paraId="49E4C47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0AE5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28.谈话询问结束后，你是否愿意让陪送人员把你送回家（或                                                </w:t>
            </w:r>
          </w:p>
        </w:tc>
      </w:tr>
      <w:tr w14:paraId="144B67D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363E703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单位）？   </w:t>
            </w:r>
          </w:p>
        </w:tc>
      </w:tr>
      <w:tr w14:paraId="7A4DB5D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EB2AB6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27082D5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069E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29.谈话询问结束后，家中（或单位）是否有人等你？          </w:t>
            </w:r>
          </w:p>
        </w:tc>
      </w:tr>
      <w:tr w14:paraId="5D4E999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9BC311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17CCCEE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103EA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30.你现在能否接受谈话询问吗？                             </w:t>
            </w:r>
          </w:p>
        </w:tc>
      </w:tr>
      <w:tr w14:paraId="528D78E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51E7D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</w:p>
        </w:tc>
      </w:tr>
      <w:tr w14:paraId="034E68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08FF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被谈话询问人（签字）：</w:t>
            </w:r>
          </w:p>
        </w:tc>
      </w:tr>
      <w:tr w14:paraId="637EB51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812" w:type="dxa"/>
            <w:tcBorders>
              <w:tl2br w:val="nil"/>
              <w:tr2bl w:val="nil"/>
            </w:tcBorders>
            <w:noWrap w:val="0"/>
            <w:vAlign w:val="top"/>
          </w:tcPr>
          <w:p w14:paraId="79D28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u w:val="none" w:color="auto"/>
                <w:lang w:val="en-US" w:eastAsia="zh-CN"/>
              </w:rPr>
              <w:t xml:space="preserve">                                年   月   日 </w:t>
            </w:r>
          </w:p>
        </w:tc>
      </w:tr>
    </w:tbl>
    <w:p w14:paraId="48BA6FF6">
      <w:pPr>
        <w:rPr>
          <w:rFonts w:hint="eastAsia" w:ascii="仿宋" w:hAnsi="仿宋" w:eastAsia="仿宋" w:cs="仿宋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192BA7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4417E5A"/>
    <w:rsid w:val="0DDF16B8"/>
    <w:rsid w:val="17AD1106"/>
    <w:rsid w:val="198C73DB"/>
    <w:rsid w:val="27007FBE"/>
    <w:rsid w:val="2E0F0339"/>
    <w:rsid w:val="3F0B1575"/>
    <w:rsid w:val="4DB04B3D"/>
    <w:rsid w:val="5211457E"/>
    <w:rsid w:val="712552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link w:val="6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Char3"/>
    <w:basedOn w:val="1"/>
    <w:link w:val="5"/>
    <w:uiPriority w:val="0"/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4</Pages>
  <Words>551</Words>
  <Characters>603</Characters>
  <Lines>0</Lines>
  <Paragraphs>0</Paragraphs>
  <TotalTime>50</TotalTime>
  <ScaleCrop>false</ScaleCrop>
  <LinksUpToDate>false</LinksUpToDate>
  <CharactersWithSpaces>1249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2019-01-07T17:44:00Z</dcterms:created>
  <dc:creator>LENOVO</dc:creator>
  <cp:lastModifiedBy>李季</cp:lastModifiedBy>
  <cp:lastPrinted>2022-03-03T02:23:00Z</cp:lastPrinted>
  <dcterms:modified xsi:type="dcterms:W3CDTF">2025-12-08T01:48:27Z</dcterms:modified>
  <dc:title>谈话询问对象情况摸底调查30问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F44BF3366B1641FF853C7C24BC530781_13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