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4"/>
        <w:tblpPr w:leftFromText="180" w:rightFromText="180" w:vertAnchor="page" w:horzAnchor="page" w:tblpX="1790" w:tblpY="1614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2"/>
      </w:tblGrid>
      <w:tr w14:paraId="380B89F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B64E299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44"/>
                <w:szCs w:val="44"/>
                <w:lang w:bidi="ar-SA"/>
              </w:rPr>
            </w:pPr>
            <w:bookmarkStart w:id="0" w:name="_GoBack"/>
            <w:bookmarkEnd w:id="0"/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44"/>
                <w:szCs w:val="44"/>
                <w:lang w:val="en-US" w:eastAsia="zh-CN" w:bidi="ar-SA"/>
              </w:rPr>
              <w:t>谈话（询问）对象情况摸底调查30问</w:t>
            </w:r>
          </w:p>
          <w:p w14:paraId="23B8F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2" w:beforeLines="100" w:line="240" w:lineRule="auto"/>
              <w:ind w:right="0" w:rightChars="0" w:firstLine="642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single" w:color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姓名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single"/>
              </w:rPr>
              <w:t xml:space="preserve"> {{target_name}} 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，性别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single"/>
              </w:rPr>
              <w:t xml:space="preserve"> {{target_gender}} 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，民族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single"/>
              </w:rPr>
              <w:t xml:space="preserve"> {{target_ethnicity}} 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，出生年月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single"/>
              </w:rPr>
              <w:t xml:space="preserve"> {{target_date_of_birth_full}} 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籍贯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single"/>
              </w:rPr>
              <w:t xml:space="preserve"> {{target_place_of_origin}} 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，文化程度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single"/>
              </w:rPr>
              <w:t xml:space="preserve"> {{target_education}} 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，政治面貌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single"/>
              </w:rPr>
              <w:t xml:space="preserve"> {{target_political_status}}  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，身份证号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single"/>
              </w:rPr>
              <w:t xml:space="preserve"> {{target_id_number}}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，联系方式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single"/>
              </w:rPr>
              <w:t xml:space="preserve"> {{target_contact}} 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/>
                <w:lang w:val="en-US" w:eastAsia="zh-CN"/>
              </w:rPr>
              <w:t>工作单位及职务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{{target_organization_and_position}} ，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>户籍住址：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single" w:color="auto"/>
                <w:lang w:val="en-US" w:eastAsia="zh-CN"/>
              </w:rPr>
              <w:t xml:space="preserve"> {{target_registered_address}} </w:t>
            </w:r>
          </w:p>
          <w:p w14:paraId="6D428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2" w:beforeLines="100" w:line="240" w:lineRule="auto"/>
              <w:ind w:right="0" w:rightChars="0"/>
              <w:jc w:val="left"/>
              <w:textAlignment w:val="auto"/>
              <w:outlineLvl w:val="9"/>
              <w:rPr>
                <w:rFonts w:hint="default" w:ascii="仿宋" w:hAnsi="仿宋" w:eastAsia="仿宋" w:cs="仿宋"/>
                <w:b/>
                <w:bCs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single" w:color="auto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         </w:t>
            </w:r>
          </w:p>
          <w:p w14:paraId="35116CC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>1.本人现住址？</w:t>
            </w:r>
          </w:p>
        </w:tc>
      </w:tr>
      <w:tr w14:paraId="342600C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35EE65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    </w:t>
            </w:r>
          </w:p>
        </w:tc>
      </w:tr>
      <w:tr w14:paraId="3111BA91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4A255E4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>2.说一下你的婚姻情况？</w:t>
            </w:r>
          </w:p>
        </w:tc>
      </w:tr>
      <w:tr w14:paraId="704E8DA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CA14CE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643" w:firstLineChars="200"/>
              <w:jc w:val="left"/>
              <w:textAlignment w:val="auto"/>
              <w:outlineLvl w:val="9"/>
              <w:rPr>
                <w:rFonts w:hint="default" w:ascii="仿宋" w:hAnsi="仿宋" w:eastAsia="仿宋" w:cs="仿宋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3F082D5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0D045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3.你是否与爱人子女共同生活？                                       </w:t>
            </w:r>
          </w:p>
        </w:tc>
      </w:tr>
      <w:tr w14:paraId="3524259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764B85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default" w:ascii="仿宋" w:hAnsi="仿宋" w:eastAsia="仿宋" w:cs="仿宋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  <w:t xml:space="preserve">   </w:t>
            </w:r>
          </w:p>
        </w:tc>
      </w:tr>
      <w:tr w14:paraId="24370152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EE3F36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>4.说一下爱人姓名、工作单位、联系方式？</w:t>
            </w:r>
          </w:p>
        </w:tc>
      </w:tr>
      <w:tr w14:paraId="2B68BC8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40209D9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default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    </w:t>
            </w:r>
          </w:p>
        </w:tc>
      </w:tr>
      <w:tr w14:paraId="08F53ED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41DED1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0CC8FFA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78B24D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>5.说一下子女及其配偶姓名、工作单位、联系方式？</w:t>
            </w:r>
          </w:p>
        </w:tc>
      </w:tr>
      <w:tr w14:paraId="49BB61C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43EBFD8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643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22C71DA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03FF79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default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7CCAB2D8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DA519A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3CE1DEA1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4483066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>6.说一下父母姓名、工作单位、联系方式、现住址？</w:t>
            </w:r>
          </w:p>
        </w:tc>
      </w:tr>
      <w:tr w14:paraId="3EE38BD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97B6CE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default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   </w:t>
            </w:r>
          </w:p>
        </w:tc>
      </w:tr>
      <w:tr w14:paraId="6CD32784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BD76C4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</w:tbl>
    <w:p w14:paraId="177DE214">
      <w:pPr>
        <w:rPr>
          <w:rFonts w:hint="eastAsia" w:ascii="仿宋" w:hAnsi="仿宋" w:eastAsia="仿宋" w:cs="仿宋"/>
        </w:rPr>
      </w:pPr>
    </w:p>
    <w:tbl>
      <w:tblPr>
        <w:tblStyle w:val="4"/>
        <w:tblpPr w:leftFromText="180" w:rightFromText="180" w:vertAnchor="text" w:horzAnchor="page" w:tblpX="1790" w:tblpY="114"/>
        <w:tblOverlap w:val="never"/>
        <w:tblW w:w="8812" w:type="dxa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2"/>
      </w:tblGrid>
      <w:tr w14:paraId="6688745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5A7C26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>7.说一下你的兄弟姐妹情况？</w:t>
            </w:r>
          </w:p>
        </w:tc>
      </w:tr>
      <w:tr w14:paraId="649ACFA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57D126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default" w:ascii="仿宋" w:hAnsi="仿宋" w:eastAsia="仿宋" w:cs="仿宋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  <w:t xml:space="preserve"> </w:t>
            </w:r>
          </w:p>
        </w:tc>
      </w:tr>
      <w:tr w14:paraId="075DE05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3D2D2F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692DDCD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1363D0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3F2C5AC8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6ACD31B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>8.你和家人关系怎么样，家庭成员之间相处情况如何？</w:t>
            </w:r>
          </w:p>
        </w:tc>
      </w:tr>
      <w:tr w14:paraId="076809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6AF3CB2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2E27051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AF32AC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>9. 你和单位同事关系怎么样？</w:t>
            </w:r>
          </w:p>
        </w:tc>
      </w:tr>
      <w:tr w14:paraId="3336A91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3A4A9B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36695C2B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65C0B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10.你的兴趣爱好和特长是什么？                                </w:t>
            </w:r>
          </w:p>
        </w:tc>
      </w:tr>
      <w:tr w14:paraId="5728E3E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4AA0B0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756922A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569801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11.你的业余活动有些什么？ </w:t>
            </w:r>
          </w:p>
        </w:tc>
      </w:tr>
      <w:tr w14:paraId="6531981B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B1911D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6315DAE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44E15F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12.你的工作顺不顺利？                                     </w:t>
            </w:r>
          </w:p>
        </w:tc>
      </w:tr>
      <w:tr w14:paraId="6D7828D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F21DE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523EF9B8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644150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>13.你朋友多不多，平常来往和聚会多不多？</w:t>
            </w:r>
          </w:p>
        </w:tc>
      </w:tr>
      <w:tr w14:paraId="1ED96A5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C8A77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180FD3E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A9FF40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>14.朋友聚会时都有哪些活动？</w:t>
            </w:r>
          </w:p>
        </w:tc>
      </w:tr>
      <w:tr w14:paraId="68880CE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21ABAC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56ED8E52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7F49F5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>15.你家里经济状况怎么样？</w:t>
            </w:r>
          </w:p>
        </w:tc>
      </w:tr>
    </w:tbl>
    <w:p w14:paraId="2120DCED">
      <w:pPr>
        <w:rPr>
          <w:rFonts w:hint="eastAsia" w:ascii="仿宋" w:hAnsi="仿宋" w:eastAsia="仿宋" w:cs="仿宋"/>
        </w:rPr>
      </w:pPr>
    </w:p>
    <w:tbl>
      <w:tblPr>
        <w:tblStyle w:val="4"/>
        <w:tblpPr w:leftFromText="180" w:rightFromText="180" w:vertAnchor="text" w:horzAnchor="page" w:tblpX="1778" w:tblpY="268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2"/>
      </w:tblGrid>
      <w:tr w14:paraId="4F76C0A2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4A9B897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1DDF0C3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73B8F8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16.你最近生活和工作上有没有遇到什么问题?  </w:t>
            </w:r>
          </w:p>
        </w:tc>
      </w:tr>
      <w:tr w14:paraId="045263D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1B8BA8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4B61D994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74C5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17.本人有无心脑血管类疾病史？                              </w:t>
            </w:r>
          </w:p>
        </w:tc>
      </w:tr>
      <w:tr w14:paraId="29F4B43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94516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0D9507C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7F23DE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>18.本人有无癫痫病史？</w:t>
            </w:r>
          </w:p>
        </w:tc>
      </w:tr>
      <w:tr w14:paraId="0AB6257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D68AA1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1E9C81B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A516E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19.本人有无传染性疾病史？                                 </w:t>
            </w:r>
          </w:p>
        </w:tc>
      </w:tr>
      <w:tr w14:paraId="183CCB28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80D6E7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77D9539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5E5B0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>20.本人有无糖尿病或低血糖病史？</w:t>
            </w:r>
          </w:p>
        </w:tc>
      </w:tr>
      <w:tr w14:paraId="2FB15B5D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4869338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42B7E6C2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9D8608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>21.本人有无哮喘疾病史？</w:t>
            </w:r>
          </w:p>
        </w:tc>
      </w:tr>
      <w:tr w14:paraId="02A06B9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E10A1F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0EE1B71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5435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22.本人有无抑郁症史？                                       </w:t>
            </w:r>
          </w:p>
        </w:tc>
      </w:tr>
      <w:tr w14:paraId="6203E561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4C8303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572CA99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C7E62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23.本人最近是否服用过药物？                                 </w:t>
            </w:r>
          </w:p>
        </w:tc>
      </w:tr>
      <w:tr w14:paraId="781F9591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D5F9F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4D72F1FD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9F026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24.本人有无重大疾病或其他特殊情况？                      </w:t>
            </w:r>
          </w:p>
        </w:tc>
      </w:tr>
      <w:tr w14:paraId="0A0DF7FB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E5AA3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148EC8C2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4A1FC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25.陪送人员姓名、工作单位、联系方式？                      </w:t>
            </w:r>
          </w:p>
        </w:tc>
      </w:tr>
      <w:tr w14:paraId="4ABEBF20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9B85C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</w:tbl>
    <w:p w14:paraId="71CD4A18">
      <w:pPr>
        <w:rPr>
          <w:rFonts w:hint="eastAsia" w:ascii="仿宋" w:hAnsi="仿宋" w:eastAsia="仿宋" w:cs="仿宋"/>
        </w:rPr>
      </w:pPr>
    </w:p>
    <w:tbl>
      <w:tblPr>
        <w:tblStyle w:val="4"/>
        <w:tblpPr w:leftFromText="180" w:rightFromText="180" w:vertAnchor="text" w:horzAnchor="page" w:tblpX="1778" w:tblpY="268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2"/>
      </w:tblGrid>
      <w:tr w14:paraId="763CB94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74DA4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26.陪送人员与你是什么关系？                             </w:t>
            </w:r>
          </w:p>
        </w:tc>
      </w:tr>
      <w:tr w14:paraId="0468CED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6FDCFAB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4730D2E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D920D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27.你本次往返谈话询问地点驾驶或乘坐的车牌号码？         </w:t>
            </w:r>
          </w:p>
        </w:tc>
      </w:tr>
      <w:tr w14:paraId="4769B9B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48689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06624DC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8BFCE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28.谈话询问结束后，你是否愿意让陪送人员把你送回家（或                                                </w:t>
            </w:r>
          </w:p>
        </w:tc>
      </w:tr>
      <w:tr w14:paraId="37E52D14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41530F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单位）？   </w:t>
            </w:r>
          </w:p>
        </w:tc>
      </w:tr>
      <w:tr w14:paraId="1C5678F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702980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27DB5E90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EC828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29.谈话询问结束后，家中（或单位）是否有人等你？          </w:t>
            </w:r>
          </w:p>
        </w:tc>
      </w:tr>
      <w:tr w14:paraId="4BECA10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6CEAA0E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00A9C1C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C929C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30.你现在能否接受谈话询问吗？                             </w:t>
            </w:r>
          </w:p>
        </w:tc>
      </w:tr>
      <w:tr w14:paraId="05478CC2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3BE51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513FDA54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06022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657D766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1F84C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46B282F2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B88DF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                  被谈话询问人（签字）：</w:t>
            </w:r>
          </w:p>
        </w:tc>
      </w:tr>
      <w:tr w14:paraId="2043AECE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485CD9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                                年   月   日 </w:t>
            </w:r>
          </w:p>
        </w:tc>
      </w:tr>
      <w:tr w14:paraId="654BFDB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4F60C7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63172474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F4FF1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0346FE5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6931B1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20D8D5D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A6996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44DDAEBE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6BF4E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6697E2AB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547D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</w:tbl>
    <w:p w14:paraId="7566055C">
      <w:pPr>
        <w:rPr>
          <w:rFonts w:hint="eastAsia" w:ascii="仿宋" w:hAnsi="仿宋" w:eastAsia="仿宋" w:cs="仿宋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8C971B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7754928"/>
    <w:rsid w:val="0D5D1383"/>
    <w:rsid w:val="198C73DB"/>
    <w:rsid w:val="1CB03FE0"/>
    <w:rsid w:val="36486BE0"/>
    <w:rsid w:val="3F0B1575"/>
    <w:rsid w:val="3F94000D"/>
    <w:rsid w:val="40BE7951"/>
    <w:rsid w:val="42591CD6"/>
    <w:rsid w:val="4CF501CE"/>
    <w:rsid w:val="4DB04B3D"/>
    <w:rsid w:val="5211457E"/>
    <w:rsid w:val="5E5F5504"/>
    <w:rsid w:val="640905B6"/>
    <w:rsid w:val="6C156776"/>
    <w:rsid w:val="707B75D6"/>
    <w:rsid w:val="70D311C0"/>
    <w:rsid w:val="712552FF"/>
    <w:rsid w:val="758640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character" w:default="1" w:styleId="5">
    <w:name w:val="Default Paragraph Font"/>
    <w:link w:val="6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6">
    <w:name w:val="Char3"/>
    <w:basedOn w:val="1"/>
    <w:link w:val="5"/>
    <w:uiPriority w:val="0"/>
  </w:style>
  <w:style w:type="character" w:styleId="7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ji5\AppData\Local\Kingsoft\WPS%20Office\12.1.0.24034\office6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5</Pages>
  <Words>561</Words>
  <Characters>859</Characters>
  <Lines>0</Lines>
  <Paragraphs>0</Paragraphs>
  <TotalTime>8</TotalTime>
  <ScaleCrop>false</ScaleCrop>
  <LinksUpToDate>false</LinksUpToDate>
  <CharactersWithSpaces>1438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2019-01-07T17:44:34Z</dcterms:created>
  <dc:creator>LENOVO</dc:creator>
  <cp:lastModifiedBy>李季</cp:lastModifiedBy>
  <cp:lastPrinted>2024-10-11T01:56:20Z</cp:lastPrinted>
  <dcterms:modified xsi:type="dcterms:W3CDTF">2025-12-23T06:33:34Z</dcterms:modified>
  <dc:title>谈话询问对象情况摸底调查30问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AB5CCE3979C44256819221CEE05F3487_13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