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4"/>
        <w:tblpPr w:leftFromText="180" w:rightFromText="180" w:vertAnchor="page" w:horzAnchor="page" w:tblpX="1790" w:tblpY="161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23A7DAC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277E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44"/>
                <w:szCs w:val="44"/>
                <w:lang w:val="en-US" w:eastAsia="zh-CN"/>
              </w:rPr>
              <w:t>谈话（询问）对象情况摸底调查30问</w:t>
            </w:r>
          </w:p>
          <w:p w14:paraId="2A1C1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2" w:beforeLines="100" w:line="240" w:lineRule="auto"/>
              <w:ind w:right="0" w:rightChars="0" w:firstLine="642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姓名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{{target_name}}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，性别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{{target_gender}}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，民族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{{target_ethnicity}}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，出生年月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{{target_date_of_birth_full}}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val="en-US"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籍贯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{{target_place_of_origin}}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，文化程度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{{target_education}}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，政治面貌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{{target_political_status}}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，身份证号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{{target_id_number}}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，联系方式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{{target_contact}}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val="en-US" w:eastAsia="zh-CN"/>
              </w:rPr>
              <w:t xml:space="preserve">，    </w:t>
            </w:r>
          </w:p>
          <w:p w14:paraId="6AE2C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工作单位及职务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{{target_organization_and_position}}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eastAsia="zh-CN"/>
              </w:rPr>
              <w:t>，</w:t>
            </w:r>
          </w:p>
          <w:p w14:paraId="2AA80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户籍住址：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 w:color="auto"/>
                <w:lang w:val="en-US" w:eastAsia="zh-CN"/>
              </w:rPr>
              <w:t xml:space="preserve">  {{target_registered_address}}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。</w:t>
            </w:r>
          </w:p>
          <w:p w14:paraId="0AEA6EC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1.本人现住址？</w:t>
            </w:r>
          </w:p>
        </w:tc>
      </w:tr>
      <w:tr w14:paraId="414DDAA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0AEA98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</w:t>
            </w:r>
          </w:p>
        </w:tc>
      </w:tr>
      <w:tr w14:paraId="430AB80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3C55ED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2.说一下你的婚姻情况？</w:t>
            </w:r>
          </w:p>
        </w:tc>
      </w:tr>
      <w:tr w14:paraId="2DCC671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2D82B8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728B538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6B52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3.你是否与爱人子女共同生活？                                       </w:t>
            </w:r>
          </w:p>
        </w:tc>
      </w:tr>
      <w:tr w14:paraId="2867732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95B583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65CD5F3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3AFDA6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4.说一下爱人姓名、工作单位、联系方式？</w:t>
            </w:r>
          </w:p>
        </w:tc>
      </w:tr>
      <w:tr w14:paraId="2C6ABA4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78DF6C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1A5D57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6A38F4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04B2D8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28D5D5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5.说一下子女及其配偶姓名、工作单位、联系方式？</w:t>
            </w:r>
          </w:p>
        </w:tc>
      </w:tr>
      <w:tr w14:paraId="27D1EC3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82E982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359BC6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4BA958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47F2A7F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1A933A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6.说一下父母姓名、工作单位、联系方式、现住址？</w:t>
            </w:r>
          </w:p>
        </w:tc>
      </w:tr>
    </w:tbl>
    <w:tbl>
      <w:tblPr>
        <w:tblStyle w:val="4"/>
        <w:tblpPr w:leftFromText="180" w:rightFromText="180" w:vertAnchor="text" w:horzAnchor="page" w:tblpX="1790" w:tblpY="11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7EA55C1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2F83E6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041040D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6C109E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</w:t>
            </w:r>
          </w:p>
        </w:tc>
      </w:tr>
      <w:tr w14:paraId="4EDF2AE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0B4CCA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7.说一下你的兄弟姐妹情况？</w:t>
            </w:r>
          </w:p>
        </w:tc>
      </w:tr>
      <w:tr w14:paraId="7E0345C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D473AA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1A18F8D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2B6FD9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50195F4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F731AF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8.你和家人关系怎么样，家庭成员之间相处情况如何？</w:t>
            </w:r>
          </w:p>
        </w:tc>
      </w:tr>
      <w:tr w14:paraId="032DA31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FC8095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6A4D6AF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098AE5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9. 你和单位同事关系怎么样？</w:t>
            </w:r>
          </w:p>
        </w:tc>
      </w:tr>
      <w:tr w14:paraId="1E94474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9CE8FA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F67E80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DA3D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10.你的兴趣爱好和特长是什么？                                </w:t>
            </w:r>
          </w:p>
        </w:tc>
      </w:tr>
      <w:tr w14:paraId="14764BD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EEE7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11E70D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EAD134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11.你的业余活动有些什么？ </w:t>
            </w:r>
          </w:p>
        </w:tc>
      </w:tr>
      <w:tr w14:paraId="4A4EF07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9CFEE3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6172F87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7AF6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12.你的工作顺不顺利？                                     </w:t>
            </w:r>
          </w:p>
        </w:tc>
      </w:tr>
      <w:tr w14:paraId="466F804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444B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FA5998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1287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13.你朋友多不多，平常来往和聚会多不多？</w:t>
            </w:r>
          </w:p>
        </w:tc>
      </w:tr>
      <w:tr w14:paraId="00D7746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5BB7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32E04C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F8AC1C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14.朋友聚会时都有哪些活动？</w:t>
            </w:r>
          </w:p>
        </w:tc>
      </w:tr>
      <w:tr w14:paraId="644E6F1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E0A88B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742A34A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D51388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15.你家里经济状况怎么样？</w:t>
            </w:r>
          </w:p>
        </w:tc>
      </w:tr>
    </w:tbl>
    <w:tbl>
      <w:tblPr>
        <w:tblStyle w:val="4"/>
        <w:tblpPr w:leftFromText="180" w:rightFromText="180" w:vertAnchor="text" w:horzAnchor="page" w:tblpX="1778" w:tblpY="26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1AE0264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4DE5A6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48F43B4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BAD980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16.你最近生活和工作上有没有遇到什么问题?  </w:t>
            </w:r>
          </w:p>
        </w:tc>
      </w:tr>
      <w:tr w14:paraId="23095DC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71EB13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313E5E6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9962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17.本人有无心脑血管类疾病史？                              </w:t>
            </w:r>
          </w:p>
        </w:tc>
      </w:tr>
      <w:tr w14:paraId="571C594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6C84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258D2C7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85180F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18.本人有无癫痫病史？</w:t>
            </w:r>
          </w:p>
        </w:tc>
      </w:tr>
      <w:tr w14:paraId="5474F5B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45E282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4628BDF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4BEA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19.本人有无传染性疾病史？                                 </w:t>
            </w:r>
          </w:p>
        </w:tc>
      </w:tr>
      <w:tr w14:paraId="3DDBE33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D1FC0D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59589A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D742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20.本人有无糖尿病或低血糖病史？</w:t>
            </w:r>
          </w:p>
        </w:tc>
      </w:tr>
      <w:tr w14:paraId="7C6F9A3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031AF7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757EC2F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1AA6C7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21.本人有无哮喘疾病史？</w:t>
            </w:r>
          </w:p>
        </w:tc>
      </w:tr>
      <w:tr w14:paraId="63AFE75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563177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4DD3C6F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5596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22.本人有无抑郁症史？                                       </w:t>
            </w:r>
          </w:p>
        </w:tc>
      </w:tr>
      <w:tr w14:paraId="7804741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CDB3A6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F3FFD7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C256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23.本人最近是否服用过药物？                                 </w:t>
            </w:r>
          </w:p>
        </w:tc>
      </w:tr>
      <w:tr w14:paraId="56AD92A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2742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2432C9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01BD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24.本人有无重大疾病或其他特殊情况？                      </w:t>
            </w:r>
          </w:p>
        </w:tc>
      </w:tr>
      <w:tr w14:paraId="2219755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30D9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7E0258D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C928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25.陪送人员姓名、工作单位、联系方式？                      </w:t>
            </w:r>
          </w:p>
        </w:tc>
      </w:tr>
      <w:tr w14:paraId="36D91F0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7145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F3181B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8DAD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26.陪送人员与你是什么关系？                             </w:t>
            </w:r>
          </w:p>
        </w:tc>
      </w:tr>
      <w:tr w14:paraId="7208AC4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C95294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104188B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D935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27.你本次往返谈话询问地点驾驶或乘坐的车牌号码？         </w:t>
            </w:r>
          </w:p>
        </w:tc>
      </w:tr>
      <w:tr w14:paraId="640A2F6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2FA4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11ED5DE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8CA3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28.谈话询问结束后，你是否愿意让陪送人员把你送回家（或                                                </w:t>
            </w:r>
          </w:p>
        </w:tc>
      </w:tr>
      <w:tr w14:paraId="5243B11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CAAFD6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单位）？   </w:t>
            </w:r>
          </w:p>
        </w:tc>
      </w:tr>
      <w:tr w14:paraId="7C02957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A33C9A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C6725C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02C6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29.谈话询问结束后，家中（或单位）是否有人等你？          </w:t>
            </w:r>
          </w:p>
        </w:tc>
      </w:tr>
      <w:tr w14:paraId="1EA6E77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1AB1BB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431E468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761D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30.你现在能否接受谈话询问吗？                             </w:t>
            </w:r>
          </w:p>
        </w:tc>
      </w:tr>
      <w:tr w14:paraId="70C8F56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149D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ED9DF3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3D32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              被谈话询问人（签字）：</w:t>
            </w:r>
          </w:p>
        </w:tc>
      </w:tr>
      <w:tr w14:paraId="2AB6700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C2C9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                            年   月   日 </w:t>
            </w:r>
          </w:p>
        </w:tc>
      </w:tr>
    </w:tbl>
    <w:p w14:paraId="61EE9906">
      <w:pPr>
        <w:rPr>
          <w:rFonts w:hint="eastAsia" w:ascii="仿宋" w:hAnsi="仿宋" w:eastAsia="仿宋" w:cs="仿宋"/>
        </w:rPr>
      </w:pPr>
    </w:p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3FE31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63A5C43"/>
    <w:rsid w:val="0DDF16B8"/>
    <w:rsid w:val="17AD1106"/>
    <w:rsid w:val="198C73DB"/>
    <w:rsid w:val="23DE4BB1"/>
    <w:rsid w:val="2E0F0339"/>
    <w:rsid w:val="3F0B1575"/>
    <w:rsid w:val="4DB04B3D"/>
    <w:rsid w:val="5211457E"/>
    <w:rsid w:val="712552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5">
    <w:name w:val="Default Paragraph Font"/>
    <w:link w:val="6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Char3"/>
    <w:basedOn w:val="1"/>
    <w:link w:val="5"/>
    <w:uiPriority w:val="0"/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ji5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4</Pages>
  <Words>551</Words>
  <Characters>603</Characters>
  <Lines>0</Lines>
  <Paragraphs>0</Paragraphs>
  <TotalTime>52</TotalTime>
  <ScaleCrop>false</ScaleCrop>
  <LinksUpToDate>false</LinksUpToDate>
  <CharactersWithSpaces>1249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2019-01-07T17:44:34Z</dcterms:created>
  <dc:creator>LENOVO</dc:creator>
  <cp:lastModifiedBy>李季</cp:lastModifiedBy>
  <cp:lastPrinted>2022-03-03T02:23:39Z</cp:lastPrinted>
  <dcterms:modified xsi:type="dcterms:W3CDTF">2025-12-22T02:52:37Z</dcterms:modified>
  <dc:title>谈话询问对象情况摸底调查30问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5F60B184EB0546A9BCBE5112D48BC124_13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