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790" w:tblpY="16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75DF08A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6E92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  <w:lang w:val="en-US" w:eastAsia="zh-CN"/>
              </w:rPr>
              <w:t>谈话（询问）对象情况摸底调查30问</w:t>
            </w:r>
          </w:p>
          <w:p w14:paraId="042CB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240" w:lineRule="auto"/>
              <w:ind w:right="0" w:rightChars="0" w:firstLine="642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姓名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，性别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，民族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，出生年月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籍贯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，文化程度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，政治面貌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，身份证号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，联系方式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  <w:t xml:space="preserve">，    </w:t>
            </w:r>
          </w:p>
          <w:p w14:paraId="020A1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工作单位及职务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eastAsia="zh-CN"/>
              </w:rPr>
              <w:t>，</w:t>
            </w:r>
          </w:p>
          <w:p w14:paraId="51EB6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户籍住址：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 w:color="auto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。</w:t>
            </w:r>
          </w:p>
          <w:p w14:paraId="2CC9E16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1.本人现住址？</w:t>
            </w:r>
          </w:p>
        </w:tc>
      </w:tr>
      <w:tr w14:paraId="1B9E984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78B3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</w:t>
            </w:r>
          </w:p>
        </w:tc>
      </w:tr>
      <w:tr w14:paraId="49BF2DF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E87D98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2.说一下你的婚姻情况？</w:t>
            </w:r>
          </w:p>
        </w:tc>
      </w:tr>
      <w:tr w14:paraId="7D9A756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9B3732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522D7D1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256B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3.你是否与爱人子女共同生活？                                       </w:t>
            </w:r>
          </w:p>
        </w:tc>
      </w:tr>
      <w:tr w14:paraId="18C3391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AF3639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778894A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D6E0ED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4.说一下爱人姓名、工作单位、联系方式？</w:t>
            </w:r>
          </w:p>
        </w:tc>
      </w:tr>
      <w:tr w14:paraId="7C53077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EA21C3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046033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7083E2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9FFE29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F461B8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5.说一下子女及其配偶姓名、工作单位、联系方式？</w:t>
            </w:r>
          </w:p>
        </w:tc>
      </w:tr>
      <w:tr w14:paraId="0435B13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29A23D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97ACAD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09881C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6C3BFB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22A6A1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6.说一下父母姓名、工作单位、联系方式、现住址？</w:t>
            </w:r>
          </w:p>
        </w:tc>
      </w:tr>
    </w:tbl>
    <w:tbl>
      <w:tblPr>
        <w:tblStyle w:val="4"/>
        <w:tblpPr w:leftFromText="180" w:rightFromText="180" w:vertAnchor="text" w:horzAnchor="page" w:tblpX="1790" w:tblpY="1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2A2F435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1146F8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0C373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5F59A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</w:t>
            </w:r>
          </w:p>
        </w:tc>
      </w:tr>
      <w:tr w14:paraId="59E6404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86A958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7.说一下你的兄弟姐妹情况？</w:t>
            </w:r>
          </w:p>
        </w:tc>
      </w:tr>
      <w:tr w14:paraId="5BCF47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AF1C7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51DC90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B78F89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31A9DB6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B90AB4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8.你和家人关系怎么样，家庭成员之间相处情况如何？</w:t>
            </w:r>
          </w:p>
        </w:tc>
      </w:tr>
      <w:tr w14:paraId="2C560F6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056675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6CEE58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7EA41E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9. 你和单位同事关系怎么样？</w:t>
            </w:r>
          </w:p>
        </w:tc>
      </w:tr>
      <w:tr w14:paraId="000EA73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E9BA7E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254BCC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4C4A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10.你的兴趣爱好和特长是什么？                                </w:t>
            </w:r>
          </w:p>
        </w:tc>
      </w:tr>
      <w:tr w14:paraId="653E0EC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8DAB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E9599C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635550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11.你的业余活动有些什么？ </w:t>
            </w:r>
          </w:p>
        </w:tc>
      </w:tr>
      <w:tr w14:paraId="10ED529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2927C6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954B01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D3D2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12.你的工作顺不顺利？                                     </w:t>
            </w:r>
          </w:p>
        </w:tc>
      </w:tr>
      <w:tr w14:paraId="63D1FEC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69AD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EAA7B2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5F67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13.你朋友多不多，平常来往和聚会多不多？</w:t>
            </w:r>
          </w:p>
        </w:tc>
      </w:tr>
      <w:tr w14:paraId="187044B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DFB3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E7CA23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034A6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14.朋友聚会时都有哪些活动？</w:t>
            </w:r>
          </w:p>
        </w:tc>
      </w:tr>
      <w:tr w14:paraId="2B7B1EE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8371D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644AFB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371F55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15.你家里经济状况怎么样？</w:t>
            </w:r>
          </w:p>
        </w:tc>
      </w:tr>
    </w:tbl>
    <w:tbl>
      <w:tblPr>
        <w:tblStyle w:val="4"/>
        <w:tblpPr w:leftFromText="180" w:rightFromText="180" w:vertAnchor="text" w:horzAnchor="page" w:tblpX="1778" w:tblpY="26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2D0200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BD759A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719CBC1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EE9F9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16.你最近生活和工作上有没有遇到什么问题?  </w:t>
            </w:r>
          </w:p>
        </w:tc>
      </w:tr>
      <w:tr w14:paraId="1388B8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40EF9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3D7388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7FB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17.本人有无心脑血管类疾病史？                              </w:t>
            </w:r>
          </w:p>
        </w:tc>
      </w:tr>
      <w:tr w14:paraId="7D7EBE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CD2C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74F851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9EF9CC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18.本人有无癫痫病史？</w:t>
            </w:r>
          </w:p>
        </w:tc>
      </w:tr>
      <w:tr w14:paraId="65DD74D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CFCBB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8122F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5F23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19.本人有无传染性疾病史？                                 </w:t>
            </w:r>
          </w:p>
        </w:tc>
      </w:tr>
      <w:tr w14:paraId="5549E1C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55A4B2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99D414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1626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20.本人有无糖尿病或低血糖病史？</w:t>
            </w:r>
          </w:p>
        </w:tc>
      </w:tr>
      <w:tr w14:paraId="4C8F80E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F4F378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0987BC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4D38B3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21.本人有无哮喘疾病史？</w:t>
            </w:r>
          </w:p>
        </w:tc>
      </w:tr>
      <w:tr w14:paraId="6414494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35FCCB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45C164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C233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22.本人有无抑郁症史？                                       </w:t>
            </w:r>
          </w:p>
        </w:tc>
      </w:tr>
      <w:tr w14:paraId="33D8110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D0F34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79B509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597A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23.本人最近是否服用过药物？                                 </w:t>
            </w:r>
          </w:p>
        </w:tc>
      </w:tr>
      <w:tr w14:paraId="290F483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7052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1FEA2E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B387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24.本人有无重大疾病或其他特殊情况？                      </w:t>
            </w:r>
          </w:p>
        </w:tc>
      </w:tr>
      <w:tr w14:paraId="329E45F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B6F6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27EE4F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0551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25.陪送人员姓名、工作单位、联系方式？                      </w:t>
            </w:r>
          </w:p>
        </w:tc>
      </w:tr>
      <w:tr w14:paraId="119AC06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6B68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11DF49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F0E7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26.陪送人员与你是什么关系？                             </w:t>
            </w:r>
          </w:p>
        </w:tc>
      </w:tr>
      <w:tr w14:paraId="27782B7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3F3E7B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886974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CCF5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27.你本次往返谈话询问地点驾驶或乘坐的车牌号码？         </w:t>
            </w:r>
          </w:p>
        </w:tc>
      </w:tr>
      <w:tr w14:paraId="2D6793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87A7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49E4C47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0AE5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28.谈话询问结束后，你是否愿意让陪送人员把你送回家（或                                                </w:t>
            </w:r>
          </w:p>
        </w:tc>
      </w:tr>
      <w:tr w14:paraId="144B67D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63E703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单位）？   </w:t>
            </w:r>
          </w:p>
        </w:tc>
      </w:tr>
      <w:tr w14:paraId="7A4DB5D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EB2AB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7082D5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069E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29.谈话询问结束后，家中（或单位）是否有人等你？          </w:t>
            </w:r>
          </w:p>
        </w:tc>
      </w:tr>
      <w:tr w14:paraId="5D4E999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9BC311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7CCCEE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03EA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30.你现在能否接受谈话询问吗？                             </w:t>
            </w:r>
          </w:p>
        </w:tc>
      </w:tr>
      <w:tr w14:paraId="528D78E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1E7D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34E68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8FF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被谈话询问人（签字）：</w:t>
            </w:r>
          </w:p>
        </w:tc>
      </w:tr>
      <w:tr w14:paraId="637EB51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9D28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              年   月   日 </w:t>
            </w:r>
          </w:p>
        </w:tc>
      </w:tr>
    </w:tbl>
    <w:p w14:paraId="48BA6FF6">
      <w:pPr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192BA7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DDF16B8"/>
    <w:rsid w:val="17AD1106"/>
    <w:rsid w:val="198C73DB"/>
    <w:rsid w:val="27007FBE"/>
    <w:rsid w:val="2E0F0339"/>
    <w:rsid w:val="3F0B1575"/>
    <w:rsid w:val="4DB04B3D"/>
    <w:rsid w:val="5211457E"/>
    <w:rsid w:val="71255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link w:val="6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Char3"/>
    <w:basedOn w:val="1"/>
    <w:link w:val="5"/>
    <w:uiPriority w:val="0"/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2019-01-07T17:44:34Z</dcterms:created>
  <dc:creator>LENOVO</dc:creator>
  <cp:lastModifiedBy>李季</cp:lastModifiedBy>
  <cp:lastPrinted>2022-03-03T02:23:39Z</cp:lastPrinted>
  <dcterms:modified xsi:type="dcterms:W3CDTF">2025-12-07T10:39:28Z</dcterms:modified>
  <dc:title>谈话询问对象情况摸底调查30问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F44BF3366B1641FF853C7C24BC530781_13</vt:lpwstr>
  </property>
</Properties>
</file>